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047" w:rsidRPr="00376C89" w:rsidRDefault="00BC2047" w:rsidP="00376C89">
      <w:pPr>
        <w:pStyle w:val="a"/>
        <w:rPr>
          <w:color w:val="365F91"/>
          <w:szCs w:val="28"/>
        </w:rPr>
      </w:pPr>
      <w:r w:rsidRPr="003F6E0E">
        <w:rPr>
          <w:noProof/>
          <w:color w:val="365F91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6.75pt;height:66pt;visibility:visible">
            <v:imagedata r:id="rId5" o:title=""/>
          </v:shape>
        </w:pict>
      </w:r>
    </w:p>
    <w:p w:rsidR="00BC2047" w:rsidRPr="00376C89" w:rsidRDefault="00BC2047" w:rsidP="00376C89">
      <w:pPr>
        <w:pStyle w:val="a"/>
        <w:rPr>
          <w:color w:val="365F91"/>
          <w:szCs w:val="28"/>
        </w:rPr>
      </w:pPr>
    </w:p>
    <w:p w:rsidR="00BC2047" w:rsidRPr="00376C89" w:rsidRDefault="00BC2047" w:rsidP="00376C89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color w:val="365F91"/>
          <w:sz w:val="28"/>
          <w:szCs w:val="28"/>
        </w:rPr>
      </w:pPr>
      <w:r w:rsidRPr="00376C89">
        <w:rPr>
          <w:rFonts w:ascii="Times New Roman" w:hAnsi="Times New Roman"/>
          <w:b/>
          <w:color w:val="365F91"/>
          <w:sz w:val="28"/>
          <w:szCs w:val="28"/>
        </w:rPr>
        <w:t>МИНИСТЕРСТВО СПОРТА РОССИЙСКОЙ ФЕДЕРАЦИИ</w:t>
      </w:r>
    </w:p>
    <w:p w:rsidR="00BC2047" w:rsidRPr="00376C89" w:rsidRDefault="00BC2047" w:rsidP="00376C89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color w:val="365F91"/>
          <w:sz w:val="28"/>
          <w:szCs w:val="28"/>
        </w:rPr>
      </w:pPr>
      <w:r w:rsidRPr="00376C89">
        <w:rPr>
          <w:rFonts w:ascii="Times New Roman" w:hAnsi="Times New Roman"/>
          <w:b/>
          <w:color w:val="365F91"/>
          <w:sz w:val="28"/>
          <w:szCs w:val="28"/>
        </w:rPr>
        <w:t>(МИНСПОРТ РОССИИ)</w:t>
      </w:r>
    </w:p>
    <w:p w:rsidR="00BC2047" w:rsidRPr="00376C89" w:rsidRDefault="00BC2047" w:rsidP="00376C89">
      <w:pPr>
        <w:pStyle w:val="a"/>
        <w:jc w:val="right"/>
        <w:rPr>
          <w:b w:val="0"/>
          <w:color w:val="1F497D"/>
          <w:szCs w:val="28"/>
        </w:rPr>
      </w:pPr>
      <w:r>
        <w:rPr>
          <w:noProof/>
        </w:rPr>
        <w:pict>
          <v:line id="Прямая соединительная линия 2" o:spid="_x0000_s1026" style="position:absolute;left:0;text-align:left;flip:y;z-index:251658240;visibility:visible" from="-5.1pt,6.25pt" to="507.9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" strokecolor="#1f497d" strokeweight="4.5pt">
            <v:stroke linestyle="thickThin"/>
          </v:line>
        </w:pict>
      </w:r>
    </w:p>
    <w:p w:rsidR="00BC2047" w:rsidRPr="00376C89" w:rsidRDefault="00BC2047" w:rsidP="00376C89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color w:val="365F91"/>
          <w:sz w:val="28"/>
          <w:szCs w:val="28"/>
        </w:rPr>
      </w:pPr>
      <w:r w:rsidRPr="00376C89">
        <w:rPr>
          <w:rFonts w:ascii="Times New Roman" w:hAnsi="Times New Roman"/>
          <w:b/>
          <w:color w:val="365F91"/>
          <w:sz w:val="28"/>
          <w:szCs w:val="28"/>
        </w:rPr>
        <w:br/>
        <w:t>ПРИКАЗ</w:t>
      </w:r>
    </w:p>
    <w:p w:rsidR="00BC2047" w:rsidRDefault="00BC2047" w:rsidP="00376C89">
      <w:pPr>
        <w:spacing w:after="0" w:line="360" w:lineRule="auto"/>
        <w:ind w:firstLine="709"/>
        <w:jc w:val="both"/>
        <w:rPr>
          <w:rFonts w:ascii="Times New Roman" w:hAnsi="Times New Roman"/>
          <w:color w:val="365F91"/>
          <w:sz w:val="28"/>
          <w:szCs w:val="28"/>
        </w:rPr>
      </w:pPr>
      <w:r w:rsidRPr="00376C89">
        <w:rPr>
          <w:rFonts w:ascii="Times New Roman" w:hAnsi="Times New Roman"/>
          <w:color w:val="365F91"/>
          <w:sz w:val="28"/>
          <w:szCs w:val="28"/>
          <w:u w:val="single"/>
        </w:rPr>
        <w:t>«</w:t>
      </w:r>
      <w:r>
        <w:rPr>
          <w:rFonts w:ascii="Times New Roman" w:hAnsi="Times New Roman"/>
          <w:color w:val="365F91"/>
          <w:sz w:val="28"/>
          <w:szCs w:val="28"/>
          <w:u w:val="single"/>
        </w:rPr>
        <w:t>30</w:t>
      </w:r>
      <w:r w:rsidRPr="00376C89">
        <w:rPr>
          <w:rFonts w:ascii="Times New Roman" w:hAnsi="Times New Roman"/>
          <w:color w:val="365F91"/>
          <w:sz w:val="28"/>
          <w:szCs w:val="28"/>
          <w:u w:val="single"/>
        </w:rPr>
        <w:t>» марта 2020 г.№</w:t>
      </w:r>
      <w:r>
        <w:rPr>
          <w:rFonts w:ascii="Times New Roman" w:hAnsi="Times New Roman"/>
          <w:color w:val="365F91"/>
          <w:sz w:val="28"/>
          <w:szCs w:val="28"/>
          <w:u w:val="single"/>
        </w:rPr>
        <w:t xml:space="preserve"> 26</w:t>
      </w:r>
      <w:bookmarkStart w:id="0" w:name="_GoBack"/>
      <w:bookmarkEnd w:id="0"/>
      <w:r>
        <w:rPr>
          <w:rFonts w:ascii="Times New Roman" w:hAnsi="Times New Roman"/>
          <w:color w:val="365F91"/>
          <w:sz w:val="28"/>
          <w:szCs w:val="28"/>
          <w:u w:val="single"/>
        </w:rPr>
        <w:t>нг</w:t>
      </w:r>
    </w:p>
    <w:p w:rsidR="00BC2047" w:rsidRPr="00376C89" w:rsidRDefault="00BC2047" w:rsidP="00376C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2047" w:rsidRDefault="00BC2047" w:rsidP="00376C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2047" w:rsidRPr="00323599" w:rsidRDefault="00BC2047" w:rsidP="003235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 xml:space="preserve">О присвоении спортивного звания </w:t>
      </w:r>
    </w:p>
    <w:p w:rsidR="00BC2047" w:rsidRPr="002D56B0" w:rsidRDefault="00BC2047" w:rsidP="003235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«Мастер спорта России»</w:t>
      </w:r>
    </w:p>
    <w:p w:rsidR="00BC2047" w:rsidRPr="002D56B0" w:rsidRDefault="00BC2047" w:rsidP="003235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В  соответствии  с  Положением  о  Еди</w:t>
      </w:r>
      <w:r>
        <w:rPr>
          <w:rFonts w:ascii="Times New Roman" w:hAnsi="Times New Roman"/>
          <w:sz w:val="28"/>
          <w:szCs w:val="28"/>
        </w:rPr>
        <w:t xml:space="preserve">ной  всероссийской  спортивной </w:t>
      </w:r>
      <w:r w:rsidRPr="00323599">
        <w:rPr>
          <w:rFonts w:ascii="Times New Roman" w:hAnsi="Times New Roman"/>
          <w:sz w:val="28"/>
          <w:szCs w:val="28"/>
        </w:rPr>
        <w:t>классификации,  утвержденным  приказом  Министерства  спорта  Российской Федерации  от  «20»  февраля  2017  г.  №  108  (зарегистрирован  Минюстом  России 21  марта  2017  г.,  регистрационный  №  46058),  в  редакции  приказа  Минспорта России  от  13  июня  2019  г.  №  469  (зар</w:t>
      </w:r>
      <w:r>
        <w:rPr>
          <w:rFonts w:ascii="Times New Roman" w:hAnsi="Times New Roman"/>
          <w:sz w:val="28"/>
          <w:szCs w:val="28"/>
        </w:rPr>
        <w:t xml:space="preserve">егистрирован  Минюстом  России </w:t>
      </w:r>
      <w:r w:rsidRPr="00323599">
        <w:rPr>
          <w:rFonts w:ascii="Times New Roman" w:hAnsi="Times New Roman"/>
          <w:sz w:val="28"/>
          <w:szCs w:val="28"/>
        </w:rPr>
        <w:t>8 августа 2019 г., регистрационный № 55518)  приказываю:</w:t>
      </w:r>
    </w:p>
    <w:p w:rsidR="00BC2047" w:rsidRPr="002D56B0" w:rsidRDefault="00BC2047" w:rsidP="0032359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C2047" w:rsidRPr="00323599" w:rsidRDefault="00BC2047" w:rsidP="0032359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присвоить спортивное звание «Мастер спорта России»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Адыгея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ДАТХУЖЕВ Алий Русланович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КАЛАБИЕВА РузанаКазбековна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Башкортостан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Парашютный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ТИМИРХАНОВ Аскар Альбертович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КИЛЮШЕВ Анатолий Евгеньевич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МАСЯГУТОВ Салават Газизович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СУЛЕЙМАНОВ Артур Ришатович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ЮНУСОВ Ильдар Марселевич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ГИБАДУЛЛИНА АделинаФанисовна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ПЕТРОВА Милана Владимировна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ТЕКУЕВ Альберт Джамбулатович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ШАЯХМЕТОВ Артур Римович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Стрельба  из лука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АНТОШКИНА Ксения Михайловна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БЕЛЯЕВА Дарья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ИШМУХАМЕТОВ Тимур Шамилевич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БАЛАЕВ Анатолий Михайлович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ИБРАГИМОВ Тимур Гаильманович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ИШБЕРДИН Шамиль Рафилович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МАЛИКОВ НиязИльдарович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РАЩУПКИН Максим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СИБАГАТУЛЛИН РамильРишатович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Фехтование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БАГАЕВА Мария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КУКЛИНА Екатерина Викторовна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ЛУКМАНОВ Дамир Фанилович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ОЗБЕК ХамзаУфукович</w:t>
      </w:r>
    </w:p>
    <w:p w:rsidR="00BC2047" w:rsidRPr="002D56B0" w:rsidRDefault="00BC2047" w:rsidP="003235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Бурятия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ГАТАУЛИН Андрей Мингалиевич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Дагестан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АБДУСАЛАМОВ ЗакарьяАбдусаламович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МИНТУЛЛАЕВ Рахман Мусаевич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НАЖМУДИНОВ Шамиль Джамалудинович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НИМАТУЛАЕВ МурадСурхаевич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ОМАРОВ Гаджимурад Магомедович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ШАРИПОВ Шамиль Магомедович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КАДЫРОВ АбдурахманБадавиевич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РАМАЗАНОВ Ханмагомед Владиславович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Кабардино-Балкарская Республика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СОКУРОВ ЗаурКамбулатович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БАБОЧИЕВ ИмранТамерланович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Калмыкия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ПОВОЛОЦКАЯ Юлия Георгиевна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РАХМЕТОВ Амир Наурзбаевич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ЗУБЕНКО Андрей Сергеевич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КАЛИНИЧЕНКО Юлия Владимировна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Карачаево-Черкесская Республика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Борьба на поясах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ДЖАНКЕЗОВ ДаутАлиевич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КАРАКЕТОВ Рустам Магомедович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ЛАЙПАНОВ Эверест Махтиевич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ТОХТАУЛОВ ДжандарБинегерович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УНАРОКОВ АнзорАминович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ДЖАНИБЕКОВ Хасан Пилалович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ЧЕРЕПАНОВА Ульяна Игоревна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Лыжные гонки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ЖОЛУДЕВА Ольга Андреевна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МАКАРЕНКО Дмитрий Васильевич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ШУМИЛОВ Вадим Николаевич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Спортивный туризм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БОНДАРЬ Тимофей Михайлович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Коми</w:t>
      </w: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БЫСТРОВА Александра Андреевна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ЗАМАРАЕВ Владислав Игоревич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Спортивный туризм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КОРОЛЕВ Роман Иванович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ПЕРЕТЯГИН Алексей Юрьевич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Марий-Эл</w:t>
      </w: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Радиоспорт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ВАХОНИНА Анна Константиновна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Мордовия</w:t>
      </w: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Лыжные гонки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ЕВСТИФЕЙКИН Олег Викторович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 лиц с поражением ОДА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ЦИРУЛЕВА Татьяна Петровна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Саха (Якутия)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МОРОЗОВ Ярослав Леонидович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ПОПОВ  Семен Семенович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СТРУЧКОВ Юрий Александрович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Пулевая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ГОГОЛЕВА Наина Иннокентьевна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ЗАХАРОВ Уйусхаан Алексеевич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ЦОЙ Ян Владимирович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ЗАХАРОВ Айтал Васильевич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ЗАХАРОВ Алексей Иванович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КАЗЫМОВА Алина Александровна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Шашки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КЫЧКИНА Елена Васильевна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ПРОТОДЬЯКОНОВ Анатолий Васильевич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Северная Осетия — Алания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ХАМАЕВА Диана Викторовна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Татарстан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Борьба на поясах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ФРОЛОВА Елена Витальевна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Корэш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АСХАДУЛЛИН Салават Габделхакович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АХМАДИЕВ Булат Маратович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23599">
        <w:rPr>
          <w:rFonts w:ascii="Times New Roman" w:hAnsi="Times New Roman"/>
          <w:sz w:val="28"/>
          <w:szCs w:val="28"/>
        </w:rPr>
        <w:t>АБДРАШИТОВ АзатДильфасович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ГАДЕРШИН Булат Ильфатович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ГАЗИЗУЛЛИН Ильяс Салимович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ГАЙФЕТДИНОВ ИльгамМухаррамович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ГАЛИЕВ НафисРафисович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ГИЛЯЗЕТДИНОВ РанисРазинович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ЗАЙНАШЕВ Равиль Рамилевич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ЗАКИРОВ ИльзарИлгизарович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МИНАЧЕВ Марат Заведович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МИНГАЛИЕВ Ринат Дилшатович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МИНМУЛЛИН ИльназИльфакович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МОРОЗОВ Константин Павлович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МУРТАЗИН Искандер Ильясович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САДИКОВ ЛенарФаритович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САЛАХУТДИНОВ РаильРинатович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САМИГУЛЛИН Айрат Фанилович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САФИН Артур Элендарович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СИБАГАТУЛЛИН Рустем Фатихович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ХАМИДУЛЛИН ЗульфатШафикович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ИДИЯТУЛЛИН Анвар Ленарович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ЛАРИНА Ольга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РАХМАТУЛЛИН Булат Абударович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ЧУГУРОВА Татьяна Дмитриевна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ШИБАЕВА Ольга Валерьевна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Стендовая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АХАТОВА Алина Фаридовна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БАГРОВ Кирилл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КОЛЕСНИКОВА Анна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МАСЛОВ Кирилл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МИНГАРАЕВ КамильРамилевич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ТИТКИН Сергей Викторович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ХАБИБУ Л ЛИН Тимур Ильгизович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Тыва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КУЖУГЕТ Шалбачы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ТЮЛЮШ Алексей Чанзанович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ХОМУШКУ Аксай Юрьевич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Удмуртская Республика</w:t>
      </w: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МЕДВЕДЕВА Василина Олеговна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Пулевая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ВОЛКОВА Анастасия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ЛАТЫПОВА Алсу Маратовна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ЧИЛИКОВ Андрей Григорьевич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Республика Хакасия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БОЛГАНОВ Михаил Владимирович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Чеченская Республика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ХАДЖИЕВ Мухаммед Русланович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ВИТАХАНОВ Имам Баксултанович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САЙДУЛАЕВ Муслим Алиевич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Чувашская Республика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Гиревой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УЗЮКИН Анатолий Эдуардович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Пулевая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СЕРГЕЕВА Анастасия Андреевна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ОРЛОВ Даниил Владимирович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СМИРНОВА Елизавета Юрьевна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Алтайский 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МАЙ Есения Сергеевна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Забайкальский  край</w:t>
      </w: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ЗУБАКОВ Александр Павлович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НОМОКОНОВ Артем Владимирович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ДРУЖИНИН Александр Николаевич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Камчатский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Альпинизм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БЕЛОУСОВ Алексей Георгиевич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ОСИЧКИНА Екатерина Максимовна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ФИЛИППОВ Никита Алексеевич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Краснодарский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Бобслей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ЕГОШЕНКО Юлия Викторовна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АМИРШАДЯН Эрик Минасович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ЛУКОШКО Андрей Викторович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Прыжки  на лыжах с трамплина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МАХИНЯ Ирма Георгиевна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МАРТИРОСЯН Эдуард Гарикович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СЕРГИЕНКО Виктория Олеговна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СУКАЛЕНКО Владислав Валерьевич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УРУСОВ Рустам Бесланович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ЦИБИКОВА Наталья Валерьевна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ПЕРЕВОЗКИНА Виктория Сергеевна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ЗИПУНОВ Станислав Вячеславович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АННЕНКОВА Ирина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АРБУЗОВА Арина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ВЛАДИМЕРЕЦ Эльвира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ГОРБАЧЕВА Надежда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КУЛИНЧЕНКО Мария Станиславовна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МЕШКОВА Софья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ПИЛИПЕНКО Екатерина Евгеньевна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ПОПОВА Виктория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СКЛЯРОВА Эмилия Валерьевна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СТАЛЬМАКОВА Александра Павловна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ТАРАКАНОВА Екатерина Игоревна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ТЕМНИКОВА Елизавета Сергеевна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46038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Красноярский 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Альпинизм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КОЗЛОВА Анастасия Павловна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СЕРЮПОВА Дарья Романовна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ТЕРЕНТЬЕВА Галина Александровна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Водно-моторный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АЛБУЛ Глеб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КРЕКНИН Сергей Вилленович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САФОНОВ Герман Юрьевич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Лыжные гонки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БОБКО Ангелина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ГОРБУНОВ Иван Евгеньевич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ЛЯПКАЛО Данил Анатольевич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ШИМАНОВИЧ Елизавета Владимировна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D56B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ЛАУБЕР Эдуард Алексеевич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D56B0">
        <w:rPr>
          <w:rFonts w:ascii="Times New Roman" w:hAnsi="Times New Roman"/>
          <w:b/>
          <w:sz w:val="28"/>
          <w:szCs w:val="28"/>
        </w:rPr>
        <w:t>Синхронное 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ИВАНОВА Алина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САПИНА Ангелина Альбертовна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АБДРАМАНОВА Даниэла Ивановна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ДОРОФИЕНКО Надежда Артемовна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КОЛМОГОРОВА Кристина Николаевна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ПАРФЕНОВА Диана Вадимовна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ЦЫМБАЛ Дарья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ЮНЕМАН Иван Ильич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ЛИТВИНЮК Виктория Максимовна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САЛИХОВА Динара Закиевна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Стрельба из лука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ЦИТОВИЧ Татьяна Игоревна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Пермский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ВЕРШИНИН Константин Савинович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ВОЛЕГОВ Андрей Алексеевич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Прыжки  на лыжах с трамплина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МУСТАФИН Владислав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НОСКОВА Глафира Владимировна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Сноуборд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НИКИТИН Вадим Вячеславович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Приморский край</w:t>
      </w:r>
    </w:p>
    <w:p w:rsidR="00BC2047" w:rsidRPr="002D56B0" w:rsidRDefault="00BC2047" w:rsidP="0032359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Гребля на байдарках и каноэ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КИСЕЛЕВ Дмитрий Алексеевич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D56B0">
        <w:rPr>
          <w:rFonts w:ascii="Times New Roman" w:hAnsi="Times New Roman"/>
          <w:b/>
          <w:sz w:val="28"/>
          <w:szCs w:val="28"/>
        </w:rPr>
        <w:t>Мотоциклетный спорт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ЛОГАЧЕВ Сергей Сергеевич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АНАНЬЕВ Дмитрий Олегович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ВАЙБУЗОВА Анастасия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ВОЙТЕНКО Анна Анатольевна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ДЕМЧЕНКО Иван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ЕМЕЛЬЯНЕНКО Андрей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ИВАНОВА Ирина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КОВАЛЁВ Егор Борисович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КОВАЛЕНКО Александра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КУЗНЕЦОВ Алексей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ЛЕОНОВ Андрей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ЛЮБАС Максим Ринатович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РАССАМАХИНА Алина Сергеевна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Ставропольский 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БАЛАХМЕДОВ Замир Русланович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ЭДИЛ СУЛТАНОВ Ихван Исаевич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Радиоспорт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ФЕСЕНКО Мария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ДЖАБРАИЛОВ СаламбекИсламович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МАХДИЕВ АбулмуслимАлиевич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ГРЕБЕНЧЕНКО Екатерина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ГУКАСЯН Лилия Грантовна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КРИВОШТА Тамара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МИКЕЛЬ Кристина Павловна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НИКОЛАЕВА Александра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РУДНИЦКАЯ Анастасия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СТРЕШНЯЯ Таисия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ШВИДКАЯ Лидия Денисовна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ЩЕРБАКОВА Алиса Юрьевна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Хабаровский край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Бильярдный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АРСЕНТЬЕВ Никита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МАЕВ Юрий Владимирович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ДЖАББАРОВ РусифЮсифОглы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ЗНАМЕНСКИЙ Иван Юрьевич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МАЛЯР Никита Андреевич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АЛЕКСАНДРОВА Анастасия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ГУЛЯКО Ирина Федоровна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ЕЛИСЕЕВ Артем Ильич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МАГАИ Мария Святославовна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ОВЧИННИКОВА Екатерина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ПАВЛЕНКО Юлия Антоновна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ПЛЮЩЕВА Маргарита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РАДЧЕНКО Валентина Анатольевна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РОМАШКО Юлия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САВОН Лада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ТЕРПУГОВА Ксения Евгеньевна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КАЛИНИЧЕНКО Денис Алексеевич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Хоккей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КИСЕЛЕВ Евгений Вадимович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РУДЕНКОВ Игорь Вячеславович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КОРОЛЁВ Максим Игоревич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ВОТЧЕННИКОВ Игорь Сергеевич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Астраханская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КАБАКОВАйбулатГаллямович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Белгородская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ЧЕРНОВА Ирина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ГАЛКИН Владислав Олегович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КРАСНИКОВ Степан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ЛАВРИНЕНКО Леонид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ПЕРЕМЫШЛЕННИКОВ Никита Валерьевич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ПОПОВ Александр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ШЕШИН Владислав Дмитриевич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Спортивное ориентирование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УСОВА Юлия Сергеевна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Брянская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РУСНАК Никита Дмитриевич</w:t>
      </w:r>
    </w:p>
    <w:p w:rsidR="00BC2047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46038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Волгоградская область</w:t>
      </w:r>
    </w:p>
    <w:p w:rsidR="00BC2047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ЗАВАРЫКИНА Алина Сергеевна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ИСАЕНКО Михаил Валерьевич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МИХЕЕВ Антон Владиленович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 xml:space="preserve">Художественная  гимнастика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ЦИЦЕР Изабелла Денисовна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Вологодская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 xml:space="preserve">Легкая атлетика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ЦЫПКУ С Марк Олегович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Воронежская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САРАТОВА Анастасия Максимовна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СТРОГАНОВА Анастасия Игоревна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3599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САДКОВОЙ Павел Александрович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Смешанное боевое единоборство (ММА)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МЕДЖИДОВ ДжамбулатМеджидович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ГОРИНА Валерия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ЧУХАЛОВ Илья Сергеевич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Спортивное ориентирование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ПИГОРЕВ Дмитрий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ТРУХАЧЕВ Сергей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ФОМЕНКО Максим Сергеевич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Ивановская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ГУСЕЙНОВ Рашид Гасанович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ЕВТУШЕНКО Даниил Геннадьевич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ТИХОМИРОВ Александр Сергеевич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СЕМЕНОВА Анастасия Сергеевна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АБДУЛАЕВ Рамазан Хажович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КЕДУН Иван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ЧОПАНОВ МурадОсманович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ГУЩЕНЕЦ Ирина Александровна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МИРОШКИНА Кристина Дмитриевна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ОНХОНОВ Тимур Викторович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ТАМРАЗЯН Кристина Юриковна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ТОХТОЕВА Валентина Платоновна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ЧЕСНОКОВА Елизавета Алексеевна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Калининградская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 лиц с поражением ОДА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ГОРБАЧ Дмитрий Анатольевич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КОРОЛЁВ Андрей Александрович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ЧЕРНЫХ Иван Викторович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Кемеровская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ГРУШИНА Екатерина Алексеевна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ЗДОРОВЕНКО Ольга Григорьевна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Кировская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Авиамодельный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СЕМЕНОВЫХ Антон Владимирович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Киокусинкай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</w:t>
      </w:r>
      <w:r w:rsidRPr="00323599">
        <w:rPr>
          <w:rFonts w:ascii="Times New Roman" w:hAnsi="Times New Roman"/>
          <w:sz w:val="28"/>
          <w:szCs w:val="28"/>
        </w:rPr>
        <w:t xml:space="preserve">АСЛАНОВ А Устинья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АСАДОВА Диана Рафаэльевна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Костромская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ПЛЮСНИНА Любовь Александровна</w:t>
      </w:r>
    </w:p>
    <w:p w:rsidR="00BC2047" w:rsidRPr="00094C38" w:rsidRDefault="00BC2047" w:rsidP="0046038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Курганская область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23599">
        <w:rPr>
          <w:rFonts w:ascii="Times New Roman" w:hAnsi="Times New Roman"/>
          <w:sz w:val="28"/>
          <w:szCs w:val="28"/>
        </w:rPr>
        <w:t xml:space="preserve">АНИН Даниил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МЕТЯНИН Владислав Николаевич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ШАВРИН Антон Владимирович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Курская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ГЛАЗУНОВ Георгий Николаевич</w:t>
      </w:r>
    </w:p>
    <w:p w:rsidR="00BC2047" w:rsidRPr="00094C38" w:rsidRDefault="00BC2047" w:rsidP="0046038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Липецкая область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БОЧАРНИКОВ Денис Васильевич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ДЕУЛИНА Валерия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КИСЕЛЕВ Даниил Алексеевич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КОСТИН Александр Русланович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Московская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Бадминтон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ВЕЛЬП Егор Дмитриевич 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ВИВДЕНКО Алёна Александровна 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Бокс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БУРАКАС Иван Николаевич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Восточное боевое единоборство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ВОСКАНЯН Виктория Гарегиновна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СУДАРЕВ Дмитрий Юрьевич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Всестилевое 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ТАЗЕЕВ Динар Дамирович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Гребной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ЛЮБИЧ Анастасия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РАКОВА Мария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ХОЛОПОВА Наталия Андреевна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Джиу-джитсу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БАГАУТДИНОВ ЗагидПайзутдинович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ВЕРЧЕНКО Александр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КРАВЦОВА Олеся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ПЕТУХОВА Анна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СОНИНА Анастасия Вадимовна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ТАТАРЧЕНКО Надежда Сергеевна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МАКСУМОВ ИкромМуродович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ДМИТРИЕВА Анна Евгеньевна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КРЕХОВ Евгений Алексеевич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ФАРХУТДИНОВ Виталий Фанилевич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Конный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ЕЛЕНКИН Егор Андреевич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Лыжные гонки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ТИУНОВ Константин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ЧИРКОВ Алексей Николаевич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АВЕТИСЯН Микаэль Витальевич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ВАРГАНОВ Игорь Иванович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РОГОЖИНОВА Дарья Анатольевна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СОБОЛЕВ Данила Алексеевич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Прыжки  в воду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БАБЕНКО Юлия Николаевна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КОРОЛЕВА Анна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ЛЕОНОВА Елизавета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РЫЖЕНКОВ Кирилл Алексеевич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ДЬЯЧЕНКО Роман Валерьевич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НИКУЛИН Анатолий Евгеньевич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Синхронное 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АСТАХОВА Алина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БЕЛОВА Марина Денисовна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БРЫЗГ</w:t>
      </w:r>
      <w:r w:rsidRPr="00323599">
        <w:rPr>
          <w:rFonts w:ascii="Times New Roman" w:hAnsi="Times New Roman"/>
          <w:sz w:val="28"/>
          <w:szCs w:val="28"/>
        </w:rPr>
        <w:t xml:space="preserve">АЛОВА Александра Витальевна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ВОСТРИКОВА Арина Олеговна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КОВАЛЕНКО Арина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КУРНИКОВА Алина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МОИСЕЕВА Елена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ПАХОМОВА Дарья Геннадьевна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ПЕТРАШ Надежда Виталиевна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РЯЗАНОВА Софья Вадимовна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СУКОНКИНА Полина Аркадьевна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ШАЙДУЛИНА Мария Тимуровна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ШКОЛА Мария Максимовна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 глухих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КОСТЕНКО Сергей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УРУСОВ Николай Николаевич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СОЛОВЬЕВА Мария Вячеславовна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УСТЯНИЧ Эвелина Андреевна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аэробика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АЛЕКСЕЕВА Василиса Николаевна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АНТОНЕНКО Светлана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КРОХИНА Инна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ПАНАРИН Владимир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ЯШИНА Варвара Владимировна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ПАРФИАНОВИЧ ВусалаАясовна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РЯБИЧЕВ Максим Юрьевич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ХРОМОВ Исай Александрович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Спортивная 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КОЗЛОВ Роман Валерьевич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Триатлон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АНЧИНА Александра Константиновна 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23599">
        <w:rPr>
          <w:rFonts w:ascii="Times New Roman" w:hAnsi="Times New Roman"/>
          <w:sz w:val="28"/>
          <w:szCs w:val="28"/>
        </w:rPr>
        <w:t>АДЖИЕВА МадинаНабиевна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БАРАБАНОВА Виктория Романовна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РУМЯНЦЕВА Полина Анатольевна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СЕМЕНОВА Анастасия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СЫСОЕВ Павел Игоревич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Универсальный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ГРИШИН Александр Александрович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Фехтование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МАМЕДОВА АйлаИльгаровна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ДОМАРЕВА Анастасия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ЗИМИНА Ирина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СТРАШКО Анна Вячеславовна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ТИЗЕНГОЛЬТ Юлия Олеговна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Шахматы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МУРЗИН Володар Артурович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Мурманская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НИКУЛЫПИНА Александра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УСМАНОВА Лия Салаватовна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Нижегородская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ДАНИЛЮК Яна Станиславовна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РЫЖОВ Сергей Юрьевич</w:t>
      </w:r>
    </w:p>
    <w:p w:rsidR="00BC2047" w:rsidRPr="00094C38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ОСИНА Александра Андреевна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94C38">
        <w:rPr>
          <w:rFonts w:ascii="Times New Roman" w:hAnsi="Times New Roman"/>
          <w:b/>
          <w:sz w:val="28"/>
          <w:szCs w:val="28"/>
        </w:rPr>
        <w:t>Сквош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АЛЕШИНА Алеся Романовна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ГУСЕВА Евгения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СНЕЖНИЦКАЯ Злата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ФАДЕЕВА Мария Игоревна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Шахматы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ГОЛЬЦЕВА Екатерина Евгеньевна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4543F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Новосибирская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Баскетбол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КИРДЯЧКИН Андрей Геннадьевич 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Гиревой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БОРОДЫНКИН Олег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КОПЫЛОВА Регина Геннадьевна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АЗИЗОВ СиёвушСултонмуродович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ЛИЩЕНКО Тамара Владимировна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САМАРИНОВА Кристина Игоревна 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ГАВРИКОВ Артём Андреевич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ЛЕБЕДЕВА Александра Сергеевна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ДЕСЯТОВ Арсений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НИКУЛИН Николай Денисович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ТРОЩЕНКО Илья Андреевич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Синхронное 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АРИНИЧЕВА Анна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ЧАЩИНА Дарья Владиславна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ШИШОНКОВА Валерия Вячеславовна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Спорт глухих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БАЛАКИН Даниил Вячеславович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КАЛАШНИКОВ Артём Витальевич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КОЗЛОВ Алексей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КОНДРАТЬЕВ Михаил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СЛЕПУХИН Никита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СПИРИДОНОВ Илья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ТИХОНОВ Виталий Валерьевич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ЧУРАЕВ Роман Михайлович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ШЕВЛЯКОВ Данил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ЯКИМУК Алексей Юрьевич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Спортивная аэробика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ГУЛИНЯН Жанна Кареновна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РОГОЖНИКОВА Светлана Борисовна</w:t>
      </w:r>
    </w:p>
    <w:p w:rsidR="00BC2047" w:rsidRPr="0004543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43F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ГУРБАНОВ Абсаладдин Магомедович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КОЗЛОВСКИЙ Николай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САМОЙЛОВ Владислав Станиславович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СИНЮТИН Владислав Витальевич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ПАТРУШЕВ Артем Витальевич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СИТНИКОВА Елизавета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СТЕПАНЕНКО Алексей Олегович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ЮРИКОВ Константин Николаевич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Омская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Армрестлинг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КОВАЛЁВА Яна Владимировна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Гиревой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ГУСЬКОВ Андрей Владимирович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РОЗОВ Максим Анатольевич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ДРУЖИНА Мария Олеговна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Стендовая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БРАНДТ Константин Валерьевич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Пензенская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Киокусинкай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ТОЛКАЧЕВ Илья Александрович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КОРОТКИХ Анастасия Андреевна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Гребля на байдарках и каноэ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КУРКУДИЛОВ Владислав Эдуардович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ПОЧИНОК Ксения Максимовна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ТИЩЕНКО Александра Анатольевна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ЯЦЕНКО Владислав Иванович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КИСЛЯКОВ Владислав Егорович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Прыжки на батуте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БЕЗЗУБОВА Арина Руслановна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Радиоспорт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ГИРЕНКО Александр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ГЛУШИНСКИЙ Ееоргий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ПЕЧНИКОВ Владимир Сергеевич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Современное пятиборье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КОЛБАСЕНКО Сергей Станиславович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БАБИЧ Олеся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БОЖИНОВА Мария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ГАВРИКОВ Иван Иванович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СОКОЛОВ Никита Эдуардович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АКОПЯН Роман Мхитарович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АСКАЛЕПОВ Александр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КОСАРЬ Денис Михайлович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КУТУЗОВ Сергей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ПУТИЛОВ Евгений Вадимович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СУЛЕЙМАНОВ ЮсупРамазанович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ТУРАЕВ Данил Витальевич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ШЕЙХАХМЕДОВ Ахмед Шейхахмедович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БАРТОВА Юлия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ЛАВРИНЕНКО Дарья Денисовна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ОСЬМИНКИНА Ангелина Владимировна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БАЕВ Сергей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САВРО Анна Леонидовна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ЛЫСОВ Артем Евгеньевич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КАЗАНДЖЯН Снежана Оганесовна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САРКИСЯН Елена Вартановна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СЛИНКИНА Дарья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СТАРУК Арина Михайловна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УМАНЕЦ Кира Владимировна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Чир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БОЛЬШАКОВА Вероника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ЗАВЕОРОДНИЙ Павел Леонтьевич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НИЖЕЛЬСКИЙ Михаил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ТОКАРЕВ Руслан Александрович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Рязанская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ТИНЯКОВА Анна Олеговна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Борьба на поясах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МАГОМЕДОВ Руслан Магомедалиевич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ГУЩИН Павел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КОЖЕВНИКОВ Виталий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ОСИПЮК Георгий Михайлович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Бадминтон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КИМ Илья Васильевич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Велосипедный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ХАЛИКОВ Булат Ильдарович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МИНАЕВА Александра Алексеевна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Киокусинкай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ГЯЧ Анастасия Михайловна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КВАРЧИЯ Эрика Романовна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 лиц с поражением ОДА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АНДРЕЕВ Роман Андреевич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Стендовая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ГРЯЗНОВ Максим Юрьевич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Свердловская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Дартс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ГУБАРЕВА Яна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КАЗАКОВ Алексей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МИХАЙЛОВ Александр Юрьевич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НЕЛАЕВ Александр Михайлович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Конькобежный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ВОСТРИКОВА Анна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ЧЖАН Розалина Вячеславовна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КАРГАПОЛОВ Александр Павлович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ГУБИН Илья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КУЗЬМИН Иван Олегович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МАЛЬКОВА Мария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СУСЛОПАРОВА Ксения Евгеньевна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ШУСТЕРОВ Аким Михайлович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КАНАТЧИКОВ Александр Андреевич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Синхронное 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АБОРНЕВА Екатерина Антоновна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Сноуборд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ЛОГИНОВА Анастасия Сергеевна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Спортивная аэробика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ГУТОВА Вероника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ЗАПРОМЕТОВ Андрей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КАРАТАЕВА Аделина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КАРПОВА Евгения Михайловна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МАСЛОВ Роман Евгеньевич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Танцевальный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ГОВОРУХИН Ярослав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МАРДАНОВА Милана Нурихановна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ГРЕВЦЕВ Константин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ЗУБКОВ Сергей Олегович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ИСЛАМОВ Антон Ринатович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ЛУКОЯНОВ Егор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СИТРАКОВ Леонид Станиславович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БОГАЧЕВА Софья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ВОЛКОВ Максим Вячеславович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ЕКИМЕНКО Дмитрий Викторович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ЗЕЛЕНЦОВА Елизавета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КАЛИТА Татьяна Валерьевна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МИКРЮКОВ Егор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ШТАНЬКО Семён Денисович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Смоленская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ИВАНОВА Амина Геннадьевна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Гиревой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ИВАНОВА Алиса Валерьевна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Тамбовская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Киокусинкай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ПЕТРОВ Артём Дмитриевич</w:t>
      </w:r>
    </w:p>
    <w:p w:rsidR="00BC2047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46038F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Тверская область</w:t>
      </w:r>
    </w:p>
    <w:p w:rsidR="00BC2047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КРАСИЛЬНИКОВА Ульяна Степановна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Мас-рестлинг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КАЛИНИН Роман Владимирович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БЫСТРОВ Никита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ЛАПИЧИН Иван Анатольевич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ПЕТРОВА Светлана Михайловна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Томская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Киокусинкай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БЕСПУТИН Никита Федорович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ЗЕЗЮЛЯ Данил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ЧИГУ ЛИН Евгений Романович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Практическая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КУЗНЕЦОВ Иван Анатольевич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 лиц с поражением ОДА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МАРТЫНОВ Данил Васильевич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ДИКАРЕВА Камила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МУСАЕВА Марьяна Сабировна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Тульская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АНУФРИЕВА Елизавета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ГОЛУБ Наталья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МАТВЕЕВ Федор Валерьевич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Тюменская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БЕЙ Семен Алексеевич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Гребной слалом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БАРАНОВ Николай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БУЙНОВ Александр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СИРОТКИН Антон Константинович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КОЛОСОВА Юлия Сергеевна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ШУМИЛОВ Егор Викторович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Практическая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КАЛИНИН Евгений Николаевич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БАРЧЕНКОВ Станислав Геннадьевич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 лиц с поражением ОДА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ШИЛОВА Мария Игоревна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Ульяновская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ДЕНИСОВА Дарья Сергеевна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КАМАЛЕТДИНОВА Галина Ринатовна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Мас-рестлинг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САВЕЛЬЕВ Сергей Владимирович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ХАЛИУЛЛОВ РамильРафикович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Челябинская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Бокс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КОЧКАНЯН ДживанМеликсетович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МАХМАДШОЕВ АхмадшохТолибджонович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Всестилевое 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ИЛЬЮЩЕНКОВ Станислав Владимирович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НИКОНОВ Рустам Альфритович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ПРИДИРА Дмитрий Дмитриевич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КРАСНОПЕВЦЕВ Юрий Юрьевич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ИСМАИЛОВ Эмиль Газанфарович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КУВШИННИКОВА Анастасия Евгеньевна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Прыжки в воду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ЗЫРЯНОВ Никита Константинович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Прыжки на батуте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АФАНАСЬЕВ Кирилл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СМЫШНОВ Матвей Сергеевич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РОМАНОВ Дмитрий Валентинович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АНЦИФЕРОВ Алексей Алексеевич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Ярославская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Гиревой спорт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658E0">
        <w:rPr>
          <w:rFonts w:ascii="Times New Roman" w:hAnsi="Times New Roman"/>
          <w:sz w:val="28"/>
          <w:szCs w:val="28"/>
        </w:rPr>
        <w:t>ТАРАСОВ Никита Сергеевич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Кудо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МАЛЬКОВСКИЙ Павел Станиславович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Ханты-Мансийский автономный округ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ГЕРАСИМОВА Ольга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ЛЫСЕНКО Евгений Иванович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ОСИПОВ Виталий Евгеньевич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ТОРОПОВ Ян Николаевич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КУТЛАЕВА Юлия Павловна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Еврейская автономная область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МИХАЛЁВА Светлана Юрьевна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город Москва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Акробатический рок-н-ролл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ОРЕХОВА Анна Евгеньевна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Баскетбол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БЕСПАЛОВ Юрий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БОБРИК Анастасия Николаевна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ЕВДОКИМОВА Екатерина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ЛОГАЧЕВ Борис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МАКШЕВ Никита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ПОПЕРЕЧНАЯ Евгения Сергеевна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КЛАДЕНОК Анастасия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МОИСЕЕВА Анна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ТРУ ФАНОВ А Евгения Антоновна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ЦЫПЛУХИНА Софья Васильевна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Бильярдный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КОРЕНЬ Алексей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НАГУЛА Элина Михайловна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ТРУШЕВСКАЯ Валерия Сергеевна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Бобслей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ФРОЛОВА Алена Сергеевна 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Бокс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БАРКИНХОЕВ Ислам Харунович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Воднолыжный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ГРОЗНОВА Ольга Леонидовна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Волейбол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ЛАЗАРЕВА Анна Николаевна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Всестилевое 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ПОПКОВА Анастасия Владимировна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Гребля на байдарках и каноэ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ЛУКАНЦЕВА Ксения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МАЛЬКОВ Иван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НОВОКРЕЩЕНОВА Ольга Олеговна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ФЕДОРЕНКО Кирилл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ФОМИН Максим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ЦЫНКИН Андрей Андреевич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Гребной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АРСЕНТЬЕВА Виктория Викторовна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ВАСИЛЬЕВА Валентина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ГРИГОРЬЯН Арсений Артемович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ГРЫЗУНОВ Павел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КАЩЕЕВА Арина Семеновна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КАЩЕЕВА Вероника Семеновна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КОЗЛОВ Дмитрий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ПАНКОВА Екатерина Павловна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ПУШКАРЕВА Лилиана Германовна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СЕРОВА Дарья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ШАМХАЛОВА Анна Джабраиловна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НАЗАРЗОДА АнушервонБузургмехр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СУЧКОВ Александр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ЧЕКАЛИНА Дарья Николаевна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Капоэйра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ПУШКАРЕВ Денис Юрьевич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ШУКАЕВА Евгения Владимировна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Каратэ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АЛИМБЕКОВ ИльнурРинатович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АМПЛЕЕВА Мария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КОЛБЕНЕВ Илья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ЛЕГКО ДЫМ Ангелина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ЛИЛУН Анатолий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МАГОМЕДОВ Арсланали Магомедович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НЕЧИТАЙЛО Виктор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НОВРУЗОВ СамирИнтигамович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ОЛИГОВ Хаваж-БагаудинМовсарович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ЭЗИС Сергей Сергеевич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Конный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ЛЕЩЁВ Александр Валерьевич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ЛОГИНОВА Диана Вадимовна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МАЛАХОВ Павел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ЧИМИНА Галина Максимовна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БАГАТУРИЯ Вахтанг Александрович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ВОЛКОВА Юлия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ГЛУЩЕНКО Максим Данилович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ГОРШКОВ Илья Юрьевич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ГУЦУЛЯК Николай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МАТВЕЕВ Амир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НАЗАРЧУК Александр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ПРЕДЫБАЙЛО Алексей Валерьевич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САЛИХЬЯНОВА АсияФаридовна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ЦВЕТКОВ Иван Денисович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ШАРКОВА Полина Геннадьевна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Практическая стрельба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РОЗАНОВ Юрий Александрович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Прыжки в воду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ВОРОПАЕВ Александр Олегович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ХАРИТОНОВА Вероника Максимовна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ЧИРЦЕВ Данила Александрович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Прыжки  на батуте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ДЕНИСОВА Полина Александровна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Радиоспорт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БУТАЕВ Али Ахмедович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СМИРНОВ Даниил Александрович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НЕВЗОРОВ Юрий Викторович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УЦИЕВ Адам Бесланович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ХАБИБУЛЛИН Адель Абделхакович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Санный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КОЖАКИНА Виктория Олеговна</w:t>
      </w:r>
    </w:p>
    <w:p w:rsidR="00BC2047" w:rsidRPr="006658E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58E0">
        <w:rPr>
          <w:rFonts w:ascii="Times New Roman" w:hAnsi="Times New Roman"/>
          <w:b/>
          <w:sz w:val="28"/>
          <w:szCs w:val="28"/>
        </w:rPr>
        <w:t>Синхронное плавание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АБДУЛЛАЕВА Лаура Шер д ил 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АЛИХАНЯН Элена Арменовна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АСТАФЬЕВА Арина Ивановна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БОЛЬШАГИНА Ксения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ГРИТЧИНА Юлия Михайловна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ЕМЕЛЬЯНОВА Дарья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ЕФИМЕНКОВА Екатерина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ЖДАНОВА Софья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ИГНАТОВА Светлана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ИКОННИКОВА Мария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ИЛЬИЧЕВА Ника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КИРСАНОВА Дарья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КОМАРОВА Александра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МЕЩЕРСКАЯ Александра Валерьевна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НЕСМЕЯНОВА Любовь Леонидовна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ПИЧУГИНА Мария Николаевна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ПРОКОФЬЕВА Мария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РАСЧЕСОВА Ульяна Степановна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РЕПИНА Полина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СЕМИНА Алина Борисовна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СИДОРЕНКО Виктория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СОСЕДОВА Анастасия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ФИГОЛЬ Елизавета Викторовна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ХОДЫРЕВА Злата Кирилловна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ЧЕКОЛАЕВА Елизавета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ШМЕЛЕВА Элина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ЭЛИАСЯН Кристина Грайровна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ЯСЬКОВА Арина Михайловна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СЕЛЕЗНЕВА Мария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СОЛОМАЕВ Кирилл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ФЕДИНА Анастасия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ХАРЧИКОВА Екатерина Михайловна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Спортивная аэробика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АДАМОВА Лидия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ДУНАЕВА Анастасия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ФУРСОВА Лидия Константиновна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Спортивная борьба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БАРКОВ Михаил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БАТЫРХАНОВ Шамиль Казбекович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БЕСТАЕВ  Андрей Иналович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ДОХНЕВСКАЯ Инна Константиновна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ИБРАГИМОВ Шамиль Мухтарович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МАРУЩАК Егор Михайлович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ЧАПАНОВ Хамзат Саид-Хусеевич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ШОГЕНОВ Ислам Тимурович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Стрельба из лука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БОДАНОВ  Филипп Андреевич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ГЕОРГИЕВСКАЯ Анастасия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ДИМИДЮК Мария Дмитриевна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КАШИНА Надежда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ЛУКЬЯНОВ Александр Николаевич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СКАЧКОВА Мария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ЦАРАПКИНА Анастасия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ЧУРБАКОВ Дмитрий Игоревич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ШИНКАРЕНКО Юлия Олеговна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Танцевальный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ВАНЮКОВ Игорь Алексеевич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ВИНОГРАДОВ Иван Евгеньевич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ДЬЯКОВА Анастасия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ЗОБНИЦЕВА Вероника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ХРОМЕЦКОВА Алина Романовна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ЩЕПЛЕЦОВ Павел Владимирович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МАРТИРОСЯН Севак Смбатович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ОРУДЖОВ Ибрагим ВидадиОглы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РАФАЛЬСКАЯ Анна Кирилловна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САВЧЕНКОВА Наталья Евгеньевна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ГУЗИКОВА Алина Олеговна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МОГУЧЕВ Максим Алексеевич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Фехтование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ГЛЯМШИН Илья Дмитриевич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КОЛБЕНЁВА Екатерина Романовна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ОКУТИНА Ангелина Кирилловна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ПАНИН Тимофей Сергеевич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ПАНЧЕНКО Дарья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ПЛЕХАНОВА Влада Дмитриевна 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ТАРАСОВ Илья Дмитриевич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D56B0">
        <w:rPr>
          <w:rFonts w:ascii="Times New Roman" w:hAnsi="Times New Roman"/>
          <w:b/>
          <w:sz w:val="28"/>
          <w:szCs w:val="28"/>
        </w:rPr>
        <w:t>Фристайл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АЛЕЙНИКОВ Михаил Дмитриевич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АЛИЕВА СакинатТагировна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АЛЯМКИНА Кристина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АРИСОВА Алина Андреевна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 xml:space="preserve">БЛИНОВА Варвара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БЫКОВА Анастасия Евгеньевна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ГАВРИЛОВА Василиса Васильевна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ГАЛОЯН Аделина Владиславовна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ЗАХАРОВА Валерия Васильевна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ИВАНОВА Евгения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ИЛЮХИНА Вероника Денисовна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КАМЕНСКАЯ Таисия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КОСТЮЧЕНКО Полина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ЛУГОВСКАЯ Виктория Витальевна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МУСЛИМОВА Алина Рифатовна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ОКУНЕВА Полина Вячеславовна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ПАВЛЕНКО Ксения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ПЕРЕНОСОВА Елизавета Алексеевна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СВЕШНИКОВА Екатерина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СИБГАТУ</w:t>
      </w:r>
      <w:r w:rsidRPr="00323599">
        <w:rPr>
          <w:rFonts w:ascii="Times New Roman" w:hAnsi="Times New Roman"/>
          <w:sz w:val="28"/>
          <w:szCs w:val="28"/>
        </w:rPr>
        <w:t>ЛИНА ЛисанаРушановна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СИРИЦЫНА Полина Денисовна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 xml:space="preserve">ТИХОНОВА Елизавета Романовна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ЧАПЛИНА Екатерина Владиславовна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ЯРОСЛАВЦЕВА Анастасия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ЯРОСЛАВЦЕВА Полина Андреевна</w:t>
      </w:r>
    </w:p>
    <w:p w:rsidR="00BC2047" w:rsidRPr="00C9770F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70F">
        <w:rPr>
          <w:rFonts w:ascii="Times New Roman" w:hAnsi="Times New Roman"/>
          <w:b/>
          <w:sz w:val="28"/>
          <w:szCs w:val="28"/>
        </w:rPr>
        <w:t>Чир спорт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АБДАЛЛА МохамедНурСальма Ахмед 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 xml:space="preserve">БИРЮКОВА Софья Анатольевна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БОНДАРЕНКО Елена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ГУСЬКОВ А Дарья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ИЛЬИНЫХ Анна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КАДОЧНИКОВА Мария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КОЛОСКОВА Елизавета Антоновна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КУПРИЯНОВА Наталья Николаевна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ЛОГИНОВА Татьяна Андреевна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ЛУКАШЕНКО Олеся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НИКОЛАЕВА Анастасия Владимировна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НОСОВА Анастасия Сергеевна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ОВЧИННИКОВА Полина Юрьевна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ОХАПКИНА Марианна Александровна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ПУШКАРЕВ А Татьяна Антоновна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САВУШКИНА Александра Игоревна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 xml:space="preserve">ТРЕГУБЕНКО Софья Олеговна </w:t>
      </w:r>
    </w:p>
    <w:p w:rsidR="00BC2047" w:rsidRPr="00323599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23599">
        <w:rPr>
          <w:rFonts w:ascii="Times New Roman" w:hAnsi="Times New Roman"/>
          <w:sz w:val="28"/>
          <w:szCs w:val="28"/>
        </w:rPr>
        <w:t>ХЛЕБНИКОВА Мария Ивановна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D56B0">
        <w:rPr>
          <w:rFonts w:ascii="Times New Roman" w:hAnsi="Times New Roman"/>
          <w:b/>
          <w:sz w:val="28"/>
          <w:szCs w:val="28"/>
        </w:rPr>
        <w:t>Шашки</w:t>
      </w:r>
    </w:p>
    <w:p w:rsidR="00BC2047" w:rsidRPr="002D56B0" w:rsidRDefault="00BC2047" w:rsidP="00323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ГОРБАЧЕВА Вера Сергеевна</w:t>
      </w:r>
    </w:p>
    <w:p w:rsidR="00BC2047" w:rsidRPr="002D56B0" w:rsidRDefault="00BC2047" w:rsidP="003235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город Санкт-Петербург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Автомобильный спорт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ВЯЗЬМЕНСКИЙ Александр Сергеевич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Альпинизм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КРАСИН Антон Андреевич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МАСЛЕННИКОВА Мария Александровна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НУРГАЛИЕВ Айдар Рустемович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Биатлон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ВАЩЕНКО Андрей Анатольевич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ДЕРЯГИН Александр Владимирович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Водно-моторный спорт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ГАРКУША Владимир Владимирович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ПАЛЬ Евгений Петрович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Гребной спорт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ОБИДИН Егор Владимирович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ШВЕЦОВ Федор Сергеевич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Дзюдо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БАГИРОВА Мария Михайловна 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Киокусинкай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ЕЛИСТРАТОВ Павел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ТУПИЦЫН Максим Николаевич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Конный спорт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МАКАРОВА Елизавета Викторовна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Легкая атлетика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КУЗМИНЧУК Олеся Андреевна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Мотоциклетный спорт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БУКИН Юрий Борисович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Настольный теннис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КРАСКОВСКИЙ Александр Алексеевич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  <w:lang w:val="en-US"/>
        </w:rPr>
        <w:t>AJIMACOBA</w:t>
      </w:r>
      <w:r w:rsidRPr="00C9770F">
        <w:rPr>
          <w:rFonts w:ascii="Times New Roman" w:hAnsi="Times New Roman"/>
          <w:sz w:val="28"/>
          <w:szCs w:val="28"/>
        </w:rPr>
        <w:t xml:space="preserve"> Ксения Сергеевна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БАРАНЮК Алена Николаевна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ЛЕНКИН Иван Николаевич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МИХАЙЛОВ Никита Андреевич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МУКОВНЯ Семен Станиславович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РАЗНИЦЫН Сергей Александрович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СОКОЛОВ Александр Юрьевич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СПИЦЫН Антон Григорьевич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ТИШОВ Александр Львович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ТКАЧ Александр Валерьевич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ЦВЕТКОВ Антон Юрьевич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 xml:space="preserve">Прыжки  в воду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БРУЕНОК Мария Игоревна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ЕГОРОВА Марина Арифовна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ЗАЛУНИНА София Богдановна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ПРОСЕКОВА Виктория Викторовна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Радиоспорт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ВИЛЬБИЦКИЙ Александр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ДАНЧИШЕН Даниил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ОБЛАП Инга Евгеньевна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Самбо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ДОРОШЕНКО Екатерина Григорьевна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Синхронное плавание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АНЗУЛАТОВА Юлия Денисовна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БУЛАТОВА Анастасия Владимировна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ЕВДОКИМОВА Ульяна Артемовна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ИГНАТЕНКО Ольга Юрьевна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КАРПОВА Полина Сергеевна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МЕЛЮК Анастасия Германовна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МОРОЗОВА Агата Эдуардовна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НАЗАРОВА Александра Андреевна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ПАВЛОВА Алиса Станиславовна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РОМАНОВА Елизавета Дмитриевна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САЛОВА Антонина Евгеньевна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ХРУЗИНА Анна Михайловна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ШИПИЦЫНА Александра Антоновна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Сквош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ФЕТИСОВ Роман Вячеславович 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Сноуборд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ЛОКТЕВА-ЗАГОРСКАЯ Екатерина Данииловна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Спортивная акробатика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ГРИЩЕНКО Алёна Николаевна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ДВУХИМЕННАЯ Светлана Владимировна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ЕГОРОВА Елизавета Олеговна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КУЗЬМИНА Дарина Александровна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САРКИСОВА Дарья Сергеевна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Тхэквондо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КАШИРИН Демид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СМИРНОВ Александр Геннадьевич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СУРНЕНКО Алексей Игоревич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ТИХОМИРОВ Денис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ТИХОМИРОВ Юрий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ШУЛЕПОВ Максим Алексеевич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Фехтование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ПРОСВИРНИН Дмитрий Сергеевич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ЦЕБРО Екатерина Дмитриевна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Фигурное катание на коньках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ДЮКАРЬ Варвара Викторовна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СВИРИДЕНКО Леонид Михайлович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СОЛОВЬЕВА Алина Александровна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Художественная гимнастика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БОРИСОВА Анастасия Дмитриевна 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ИВАНОВА Анастасия Владимировна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Ямало-Ненецкий автономный округ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ГРОМАДСКИЙ Артем Николаевич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ХВОСТЕНКО Дмитрий Николаевич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Тяжелая атлетика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КАРПЕНКО Ксения Владимировна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Республика Крым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Кикбоксинг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КУПРЕИЧИК Артём Владиславович 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Пауэрлифтинг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 xml:space="preserve">КОРШУНОВ Даниил Олегович </w:t>
      </w:r>
    </w:p>
    <w:p w:rsidR="00BC2047" w:rsidRPr="00C9770F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ПРОВОТОРОВ Олег Николаевич</w:t>
      </w:r>
    </w:p>
    <w:p w:rsidR="00BC2047" w:rsidRPr="00120DE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Спортивное ориентирование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9770F">
        <w:rPr>
          <w:rFonts w:ascii="Times New Roman" w:hAnsi="Times New Roman"/>
          <w:sz w:val="28"/>
          <w:szCs w:val="28"/>
        </w:rPr>
        <w:t>СЕЛЕЗНЕВ Константин Андреевич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120DE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0DE0">
        <w:rPr>
          <w:rFonts w:ascii="Times New Roman" w:hAnsi="Times New Roman"/>
          <w:b/>
          <w:sz w:val="28"/>
          <w:szCs w:val="28"/>
        </w:rPr>
        <w:t>город Севастополь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D56B0">
        <w:rPr>
          <w:rFonts w:ascii="Times New Roman" w:hAnsi="Times New Roman"/>
          <w:b/>
          <w:sz w:val="28"/>
          <w:szCs w:val="28"/>
        </w:rPr>
        <w:t>Рукопашный бой</w:t>
      </w:r>
    </w:p>
    <w:p w:rsidR="00BC2047" w:rsidRPr="002D56B0" w:rsidRDefault="00BC2047" w:rsidP="00C977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D56B0">
        <w:rPr>
          <w:rFonts w:ascii="Times New Roman" w:hAnsi="Times New Roman"/>
          <w:sz w:val="28"/>
          <w:szCs w:val="28"/>
        </w:rPr>
        <w:t>КРАПИВИНА Дарья Леонидовна</w:t>
      </w:r>
    </w:p>
    <w:p w:rsidR="00BC2047" w:rsidRPr="0046038F" w:rsidRDefault="00BC2047" w:rsidP="004603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2047" w:rsidRPr="002D56B0" w:rsidRDefault="00BC2047" w:rsidP="003235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376C89" w:rsidRDefault="00BC2047" w:rsidP="00376C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2047" w:rsidRPr="00376C89" w:rsidRDefault="00BC2047" w:rsidP="00376C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6C89">
        <w:rPr>
          <w:rFonts w:ascii="Times New Roman" w:hAnsi="Times New Roman"/>
          <w:sz w:val="28"/>
          <w:szCs w:val="28"/>
        </w:rPr>
        <w:t>МинистрО.В.Матыцин</w:t>
      </w:r>
    </w:p>
    <w:sectPr w:rsidR="00BC2047" w:rsidRPr="00376C89" w:rsidSect="00376C8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F6A6B"/>
    <w:multiLevelType w:val="hybridMultilevel"/>
    <w:tmpl w:val="ACC22EC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6C89"/>
    <w:rsid w:val="0004543F"/>
    <w:rsid w:val="00094C38"/>
    <w:rsid w:val="000A379F"/>
    <w:rsid w:val="00120DE0"/>
    <w:rsid w:val="00124125"/>
    <w:rsid w:val="002D56B0"/>
    <w:rsid w:val="00323599"/>
    <w:rsid w:val="00376C89"/>
    <w:rsid w:val="003E1987"/>
    <w:rsid w:val="003F6E0E"/>
    <w:rsid w:val="0046038F"/>
    <w:rsid w:val="006658E0"/>
    <w:rsid w:val="0074537F"/>
    <w:rsid w:val="00BC2047"/>
    <w:rsid w:val="00C208E4"/>
    <w:rsid w:val="00C9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79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портПриказОЧем"/>
    <w:uiPriority w:val="99"/>
    <w:rsid w:val="00376C89"/>
    <w:pPr>
      <w:keepLines/>
      <w:jc w:val="center"/>
    </w:pPr>
    <w:rPr>
      <w:rFonts w:ascii="Times New Roman" w:eastAsia="Times New Roman" w:hAnsi="Times New Roman"/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7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6C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235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35</Pages>
  <Words>4347</Words>
  <Characters>24783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Попкова Ирина Антоновна</dc:creator>
  <cp:keywords/>
  <dc:description/>
  <cp:lastModifiedBy>user</cp:lastModifiedBy>
  <cp:revision>2</cp:revision>
  <dcterms:created xsi:type="dcterms:W3CDTF">2020-04-05T15:04:00Z</dcterms:created>
  <dcterms:modified xsi:type="dcterms:W3CDTF">2020-04-05T15:04:00Z</dcterms:modified>
</cp:coreProperties>
</file>